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82EB3">
      <w:pPr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6327E0D3">
      <w:pPr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考生诚信承诺书</w:t>
      </w:r>
    </w:p>
    <w:p w14:paraId="05E591FB">
      <w:pPr>
        <w:rPr>
          <w:rFonts w:hint="eastAsia"/>
          <w:lang w:val="en-US" w:eastAsia="zh-CN"/>
        </w:rPr>
      </w:pPr>
    </w:p>
    <w:p w14:paraId="154038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4"/>
          <w:szCs w:val="3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4"/>
          <w:szCs w:val="34"/>
          <w:lang w:val="en-US" w:eastAsia="zh-CN" w:bidi="ar-SA"/>
        </w:rPr>
        <w:t>我已仔细阅读《同江市人民医院2026年公开招聘编外聘用人员公告》，清楚并理解其内容。在此我郑重承诺：</w:t>
      </w:r>
    </w:p>
    <w:p w14:paraId="62FEB216">
      <w:pPr>
        <w:numPr>
          <w:ilvl w:val="0"/>
          <w:numId w:val="0"/>
        </w:numPr>
        <w:ind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一、自觉遵守公开招聘工作的有关规定。遵守考试纪律，服从考试安排，不作弊或协助他人作弊。</w:t>
      </w:r>
    </w:p>
    <w:p w14:paraId="6FD89592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二、真实、准确地提供个人信息、证明资料、证件等相关材料；同时准确填写及核对有效手机号码等联系方式，保证在考试期间保持联系畅通。</w:t>
      </w:r>
      <w:bookmarkStart w:id="0" w:name="_GoBack"/>
      <w:bookmarkEnd w:id="0"/>
    </w:p>
    <w:p w14:paraId="1035E528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三、不弄虚作假。不伪造、不使用假证明、假证书。</w:t>
      </w:r>
    </w:p>
    <w:p w14:paraId="7AADDC55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</w:p>
    <w:p w14:paraId="65A733BB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</w:p>
    <w:p w14:paraId="5BDD82D3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          承诺人（签名）：</w:t>
      </w:r>
    </w:p>
    <w:p w14:paraId="076F5065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         </w:t>
      </w:r>
    </w:p>
    <w:p w14:paraId="69E3CF6E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          联系电话：</w:t>
      </w:r>
    </w:p>
    <w:p w14:paraId="305B02EC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          </w:t>
      </w:r>
    </w:p>
    <w:p w14:paraId="42C8B38F">
      <w:pPr>
        <w:numPr>
          <w:ilvl w:val="0"/>
          <w:numId w:val="0"/>
        </w:numPr>
        <w:ind w:leftChars="0" w:firstLine="680" w:firstLineChars="200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 xml:space="preserve">                 时间：     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xMjY3NWU5YWMyOTljZmMyMGEyZjBjNTZhOGUwNzIifQ=="/>
  </w:docVars>
  <w:rsids>
    <w:rsidRoot w:val="00000000"/>
    <w:rsid w:val="00940889"/>
    <w:rsid w:val="009C3785"/>
    <w:rsid w:val="0BFF1309"/>
    <w:rsid w:val="0CCF6069"/>
    <w:rsid w:val="148133D6"/>
    <w:rsid w:val="1B2A0F3F"/>
    <w:rsid w:val="1B610B10"/>
    <w:rsid w:val="21835D6A"/>
    <w:rsid w:val="22B97AB3"/>
    <w:rsid w:val="2422644D"/>
    <w:rsid w:val="24311EAA"/>
    <w:rsid w:val="286D47D2"/>
    <w:rsid w:val="2CB73169"/>
    <w:rsid w:val="2D1E4C1C"/>
    <w:rsid w:val="2F176141"/>
    <w:rsid w:val="3B4B4F2C"/>
    <w:rsid w:val="3DD75419"/>
    <w:rsid w:val="477737C9"/>
    <w:rsid w:val="49A01D61"/>
    <w:rsid w:val="52BC29D7"/>
    <w:rsid w:val="6593581A"/>
    <w:rsid w:val="6C912C66"/>
    <w:rsid w:val="704E0CBB"/>
    <w:rsid w:val="72A83EE3"/>
    <w:rsid w:val="792C3B64"/>
    <w:rsid w:val="7D120E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211</Words>
  <Characters>214</Characters>
  <Lines>0</Lines>
  <Paragraphs>0</Paragraphs>
  <TotalTime>0</TotalTime>
  <ScaleCrop>false</ScaleCrop>
  <LinksUpToDate>false</LinksUpToDate>
  <CharactersWithSpaces>292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2018-04-20T07:25:00Z</dcterms:created>
  <dc:creator>      H s q.</dc:creator>
  <cp:lastModifiedBy>WPS_1561373621</cp:lastModifiedBy>
  <cp:lastPrinted>2025-09-08T02:56:00Z</cp:lastPrinted>
  <dcterms:modified xsi:type="dcterms:W3CDTF">2026-09-15T07:08:04Z</dcterms:modified>
  <dc:title>报考同江市事业单位工作人员承诺书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A465EB39B97F4DCCBA53176660787563_13</vt:lpwstr>
  </property>
  <property fmtid="{D5CDD505-2E9C-101B-9397-08002B2CF9AE}" pid="4" name="KSOTemplateDocerSaveRecord">
    <vt:lpwstr>eyJoZGlkIjoiNWUwZTViODMyMDZkMTZkYjZkYTVmMjkyMjlkMmJmMzAiLCJ1c2VySWQiOiI1OTAxMzg2MzcifQ==</vt:lpwstr>
  </property>
</Properties>
</file>